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837B" w14:textId="77777777" w:rsidR="0042374A" w:rsidRPr="003C5684" w:rsidRDefault="0042374A" w:rsidP="0042374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PRIJAVA NA JAVNI NATJEČAJ </w:t>
      </w:r>
    </w:p>
    <w:p w14:paraId="7660CB84" w14:textId="77777777" w:rsidR="0042374A" w:rsidRDefault="0042374A" w:rsidP="0042374A">
      <w:pPr>
        <w:jc w:val="center"/>
        <w:rPr>
          <w:rFonts w:ascii="Arial" w:hAnsi="Arial" w:cs="Arial"/>
          <w:sz w:val="22"/>
          <w:szCs w:val="22"/>
        </w:rPr>
      </w:pPr>
    </w:p>
    <w:p w14:paraId="034D1F9B" w14:textId="77777777" w:rsidR="0042374A" w:rsidRDefault="0042374A" w:rsidP="001D1CB8">
      <w:pPr>
        <w:jc w:val="center"/>
        <w:rPr>
          <w:rFonts w:ascii="Arial" w:hAnsi="Arial" w:cs="Arial"/>
          <w:b/>
        </w:rPr>
      </w:pPr>
    </w:p>
    <w:p w14:paraId="64C1C65B" w14:textId="35F7ED08" w:rsidR="001D1CB8" w:rsidRDefault="001D1CB8" w:rsidP="001D1C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AGENCIJA ZA ZAŠTITU TRŽIŠNOG NATJECANJA</w:t>
      </w:r>
    </w:p>
    <w:p w14:paraId="18170041" w14:textId="77777777" w:rsidR="001D1CB8" w:rsidRPr="003C5684" w:rsidRDefault="001D1CB8" w:rsidP="001D1CB8">
      <w:pPr>
        <w:jc w:val="center"/>
        <w:rPr>
          <w:rFonts w:ascii="Arial" w:hAnsi="Arial" w:cs="Arial"/>
          <w:b/>
        </w:rPr>
      </w:pPr>
    </w:p>
    <w:p w14:paraId="68D17689" w14:textId="77777777" w:rsidR="00F106A7" w:rsidRPr="003C5684" w:rsidRDefault="00F106A7" w:rsidP="008D1A29">
      <w:pPr>
        <w:jc w:val="center"/>
        <w:rPr>
          <w:rFonts w:ascii="Arial" w:hAnsi="Arial" w:cs="Arial"/>
          <w:sz w:val="22"/>
          <w:szCs w:val="22"/>
        </w:rPr>
      </w:pPr>
    </w:p>
    <w:p w14:paraId="1BAF48C1" w14:textId="77777777"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14:paraId="2E86C7F7" w14:textId="19E01052" w:rsidR="008D1A29" w:rsidRPr="003C5684" w:rsidRDefault="008D1A29" w:rsidP="00D14400">
      <w:pPr>
        <w:tabs>
          <w:tab w:val="left" w:pos="2835"/>
          <w:tab w:val="left" w:pos="303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IME I PREZIME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>:</w:t>
      </w:r>
      <w:bookmarkStart w:id="0" w:name="Text1"/>
      <w:r w:rsidR="003C5684" w:rsidRPr="003C5684">
        <w:rPr>
          <w:rFonts w:ascii="Arial" w:hAnsi="Arial" w:cs="Arial"/>
          <w:sz w:val="22"/>
          <w:szCs w:val="22"/>
        </w:rPr>
        <w:tab/>
      </w:r>
      <w:bookmarkEnd w:id="0"/>
      <w:r w:rsidR="00D14400" w:rsidRPr="003C5684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D14400" w:rsidRPr="003C568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D14400" w:rsidRPr="003C5684">
        <w:rPr>
          <w:rFonts w:ascii="Arial" w:hAnsi="Arial" w:cs="Arial"/>
          <w:b/>
          <w:sz w:val="22"/>
          <w:szCs w:val="22"/>
        </w:rPr>
      </w:r>
      <w:r w:rsidR="00D14400" w:rsidRPr="003C5684">
        <w:rPr>
          <w:rFonts w:ascii="Arial" w:hAnsi="Arial" w:cs="Arial"/>
          <w:b/>
          <w:sz w:val="22"/>
          <w:szCs w:val="22"/>
        </w:rPr>
        <w:fldChar w:fldCharType="separate"/>
      </w:r>
      <w:r w:rsidR="00D14400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D14400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D14400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D14400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D14400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D14400" w:rsidRPr="003C5684">
        <w:rPr>
          <w:rFonts w:ascii="Arial" w:hAnsi="Arial" w:cs="Arial"/>
          <w:b/>
          <w:sz w:val="22"/>
          <w:szCs w:val="22"/>
        </w:rPr>
        <w:fldChar w:fldCharType="end"/>
      </w:r>
    </w:p>
    <w:p w14:paraId="03B21CE2" w14:textId="77777777"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OIB</w:t>
      </w:r>
      <w:r w:rsidR="009A5B0D" w:rsidRPr="00600B06">
        <w:rPr>
          <w:rFonts w:ascii="Arial" w:hAnsi="Arial" w:cs="Arial"/>
          <w:sz w:val="22"/>
          <w:szCs w:val="22"/>
        </w:rPr>
        <w:t>*</w:t>
      </w:r>
      <w:r w:rsidRPr="00600B06">
        <w:rPr>
          <w:rFonts w:ascii="Arial" w:hAnsi="Arial" w:cs="Arial"/>
          <w:sz w:val="22"/>
          <w:szCs w:val="22"/>
        </w:rPr>
        <w:t>:</w:t>
      </w:r>
      <w:r w:rsidRPr="003C5684">
        <w:rPr>
          <w:rFonts w:ascii="Arial" w:hAnsi="Arial" w:cs="Arial"/>
          <w:sz w:val="22"/>
          <w:szCs w:val="22"/>
        </w:rPr>
        <w:t xml:space="preserve"> </w:t>
      </w:r>
      <w:bookmarkStart w:id="1" w:name="Text2"/>
      <w:r w:rsidR="003C5684" w:rsidRPr="003C5684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3C5684" w:rsidRPr="003C5684">
        <w:rPr>
          <w:rFonts w:ascii="Arial" w:hAnsi="Arial" w:cs="Arial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11"/>
            </w:textInput>
          </w:ffData>
        </w:fldChar>
      </w:r>
      <w:r w:rsidR="003C5684" w:rsidRPr="003C568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C5684" w:rsidRPr="003C5684">
        <w:rPr>
          <w:rFonts w:ascii="Arial" w:hAnsi="Arial" w:cs="Arial"/>
          <w:b/>
          <w:sz w:val="22"/>
          <w:szCs w:val="22"/>
        </w:rPr>
      </w:r>
      <w:r w:rsidR="003C5684" w:rsidRPr="003C5684">
        <w:rPr>
          <w:rFonts w:ascii="Arial" w:hAnsi="Arial" w:cs="Arial"/>
          <w:b/>
          <w:sz w:val="22"/>
          <w:szCs w:val="22"/>
        </w:rPr>
        <w:fldChar w:fldCharType="separate"/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sz w:val="22"/>
          <w:szCs w:val="22"/>
        </w:rPr>
        <w:fldChar w:fldCharType="end"/>
      </w:r>
      <w:bookmarkEnd w:id="1"/>
    </w:p>
    <w:p w14:paraId="630ACEE2" w14:textId="77777777"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14:paraId="30AFAA90" w14:textId="77777777"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Datum i mjesto rođenja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>
              <w:type w:val="date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  <w:r w:rsidRPr="003C5684">
        <w:rPr>
          <w:rFonts w:ascii="Arial" w:hAnsi="Arial" w:cs="Arial"/>
          <w:sz w:val="22"/>
          <w:szCs w:val="22"/>
        </w:rPr>
        <w:t xml:space="preserve"> , </w:t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9"/>
            <w:enabled/>
            <w:calcOnExit w:val="0"/>
            <w:textInput>
              <w:maxLength w:val="5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14:paraId="5E2F36D2" w14:textId="77777777"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Adresa stanovanja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14:paraId="2601F6C4" w14:textId="77777777" w:rsidR="00F334C1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Broj mobitela:</w:t>
      </w:r>
      <w:r w:rsidRPr="003C5684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ab/>
      </w:r>
      <w:r w:rsidR="009A5B0D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2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14:paraId="34648669" w14:textId="56D5210A" w:rsidR="00F334C1" w:rsidRPr="003C5684" w:rsidRDefault="001D1CB8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334C1">
        <w:rPr>
          <w:rFonts w:ascii="Arial" w:hAnsi="Arial" w:cs="Arial"/>
          <w:sz w:val="22"/>
          <w:szCs w:val="22"/>
        </w:rPr>
        <w:t>-mail</w:t>
      </w:r>
      <w:r>
        <w:rPr>
          <w:rFonts w:ascii="Arial" w:hAnsi="Arial" w:cs="Arial"/>
          <w:sz w:val="22"/>
          <w:szCs w:val="22"/>
        </w:rPr>
        <w:t>*</w:t>
      </w:r>
      <w:r w:rsidR="00F334C1" w:rsidRPr="003C5684">
        <w:rPr>
          <w:rFonts w:ascii="Arial" w:hAnsi="Arial" w:cs="Arial"/>
          <w:sz w:val="22"/>
          <w:szCs w:val="22"/>
        </w:rPr>
        <w:t xml:space="preserve">: </w:t>
      </w:r>
      <w:r w:rsidR="00F334C1" w:rsidRPr="003C5684">
        <w:rPr>
          <w:rFonts w:ascii="Arial" w:hAnsi="Arial" w:cs="Arial"/>
          <w:sz w:val="22"/>
          <w:szCs w:val="22"/>
        </w:rPr>
        <w:tab/>
      </w:r>
      <w:r w:rsidR="00F334C1" w:rsidRPr="003C5684">
        <w:rPr>
          <w:rFonts w:ascii="Arial" w:hAnsi="Arial" w:cs="Arial"/>
          <w:sz w:val="22"/>
          <w:szCs w:val="22"/>
        </w:rPr>
        <w:tab/>
      </w:r>
      <w:r w:rsidR="00F334C1">
        <w:rPr>
          <w:rFonts w:ascii="Arial" w:hAnsi="Arial" w:cs="Arial"/>
          <w:sz w:val="22"/>
          <w:szCs w:val="22"/>
        </w:rPr>
        <w:tab/>
      </w:r>
      <w:r w:rsidR="00F334C1"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334C1"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F334C1" w:rsidRPr="002234F5">
        <w:rPr>
          <w:rFonts w:ascii="Arial" w:hAnsi="Arial" w:cs="Arial"/>
          <w:b/>
          <w:sz w:val="22"/>
          <w:szCs w:val="22"/>
        </w:rPr>
      </w:r>
      <w:r w:rsidR="00F334C1" w:rsidRPr="002234F5">
        <w:rPr>
          <w:rFonts w:ascii="Arial" w:hAnsi="Arial" w:cs="Arial"/>
          <w:b/>
          <w:sz w:val="22"/>
          <w:szCs w:val="22"/>
        </w:rPr>
        <w:fldChar w:fldCharType="separate"/>
      </w:r>
      <w:r w:rsidR="00F334C1" w:rsidRPr="002234F5">
        <w:rPr>
          <w:rFonts w:ascii="Arial" w:hAnsi="Arial" w:cs="Arial"/>
          <w:b/>
          <w:noProof/>
          <w:sz w:val="22"/>
          <w:szCs w:val="22"/>
        </w:rPr>
        <w:t> </w:t>
      </w:r>
      <w:r w:rsidR="00F334C1" w:rsidRPr="002234F5">
        <w:rPr>
          <w:rFonts w:ascii="Arial" w:hAnsi="Arial" w:cs="Arial"/>
          <w:b/>
          <w:noProof/>
          <w:sz w:val="22"/>
          <w:szCs w:val="22"/>
        </w:rPr>
        <w:t> </w:t>
      </w:r>
      <w:r w:rsidR="00F334C1" w:rsidRPr="002234F5">
        <w:rPr>
          <w:rFonts w:ascii="Arial" w:hAnsi="Arial" w:cs="Arial"/>
          <w:b/>
          <w:noProof/>
          <w:sz w:val="22"/>
          <w:szCs w:val="22"/>
        </w:rPr>
        <w:t> </w:t>
      </w:r>
      <w:r w:rsidR="00F334C1" w:rsidRPr="002234F5">
        <w:rPr>
          <w:rFonts w:ascii="Arial" w:hAnsi="Arial" w:cs="Arial"/>
          <w:b/>
          <w:noProof/>
          <w:sz w:val="22"/>
          <w:szCs w:val="22"/>
        </w:rPr>
        <w:t> </w:t>
      </w:r>
      <w:r w:rsidR="00F334C1" w:rsidRPr="002234F5">
        <w:rPr>
          <w:rFonts w:ascii="Arial" w:hAnsi="Arial" w:cs="Arial"/>
          <w:b/>
          <w:noProof/>
          <w:sz w:val="22"/>
          <w:szCs w:val="22"/>
        </w:rPr>
        <w:t> </w:t>
      </w:r>
      <w:r w:rsidR="00F334C1" w:rsidRPr="002234F5">
        <w:rPr>
          <w:rFonts w:ascii="Arial" w:hAnsi="Arial" w:cs="Arial"/>
          <w:b/>
          <w:sz w:val="22"/>
          <w:szCs w:val="22"/>
        </w:rPr>
        <w:fldChar w:fldCharType="end"/>
      </w:r>
    </w:p>
    <w:p w14:paraId="0F852F62" w14:textId="77777777"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14:paraId="03776FCA" w14:textId="77777777"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14:paraId="180839CE" w14:textId="496150B4"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Redni broj i naziv radnog mjesta za koje se podnosi prijava</w:t>
      </w:r>
      <w:r w:rsidR="00F778BE">
        <w:rPr>
          <w:rFonts w:ascii="Arial" w:hAnsi="Arial" w:cs="Arial"/>
          <w:sz w:val="22"/>
          <w:szCs w:val="22"/>
        </w:rPr>
        <w:t>*</w:t>
      </w:r>
    </w:p>
    <w:p w14:paraId="0E9E47C4" w14:textId="77777777"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380"/>
      </w:tblGrid>
      <w:tr w:rsidR="00736850" w:rsidRPr="00F334C1" w14:paraId="61B50161" w14:textId="77777777" w:rsidTr="00A2227A">
        <w:tc>
          <w:tcPr>
            <w:tcW w:w="1800" w:type="dxa"/>
          </w:tcPr>
          <w:p w14:paraId="6933D8F5" w14:textId="7B824F28"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 xml:space="preserve">Redni broj </w:t>
            </w:r>
            <w:r w:rsidR="001D1CB8">
              <w:rPr>
                <w:rFonts w:ascii="Arial" w:hAnsi="Arial" w:cs="Arial"/>
                <w:sz w:val="22"/>
                <w:szCs w:val="22"/>
              </w:rPr>
              <w:t>radnog mjesta</w:t>
            </w:r>
            <w:r w:rsidR="00A2227A">
              <w:rPr>
                <w:rFonts w:ascii="Arial" w:hAnsi="Arial" w:cs="Arial"/>
                <w:sz w:val="22"/>
                <w:szCs w:val="22"/>
              </w:rPr>
              <w:t xml:space="preserve"> iz natječaja</w:t>
            </w:r>
          </w:p>
        </w:tc>
        <w:tc>
          <w:tcPr>
            <w:tcW w:w="7380" w:type="dxa"/>
            <w:vAlign w:val="center"/>
          </w:tcPr>
          <w:p w14:paraId="05171609" w14:textId="77777777" w:rsidR="00736850" w:rsidRPr="00F334C1" w:rsidRDefault="00736850" w:rsidP="00A222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Naziv radnog mjesta iz natječaja</w:t>
            </w:r>
          </w:p>
        </w:tc>
      </w:tr>
      <w:tr w:rsidR="00736850" w:rsidRPr="00F334C1" w14:paraId="62457FFC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7802C339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2" w:name="Text27"/>
        <w:tc>
          <w:tcPr>
            <w:tcW w:w="7380" w:type="dxa"/>
            <w:vAlign w:val="center"/>
          </w:tcPr>
          <w:p w14:paraId="1D084B82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736850" w:rsidRPr="00F334C1" w14:paraId="7F557196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1F4BC482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38BE8086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14:paraId="6C0B0461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0BF390B0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1A0279E5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14:paraId="290660E2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7DB3F44C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7BAFF992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14:paraId="5662417E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74BF87E7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72CDA5E5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14:paraId="05E91709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12776FFE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0B10285C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14:paraId="6F43D529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5A255DEE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66914D00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14:paraId="40ADE7F5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18556FC5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20ADA55F" w14:textId="77777777"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14:paraId="70986B65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6AA86F8D" w14:textId="77777777"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5ACC7459" w14:textId="77777777"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14:paraId="79965F50" w14:textId="77777777" w:rsidTr="00F334C1">
        <w:trPr>
          <w:trHeight w:val="340"/>
        </w:trPr>
        <w:tc>
          <w:tcPr>
            <w:tcW w:w="1800" w:type="dxa"/>
            <w:vAlign w:val="center"/>
          </w:tcPr>
          <w:p w14:paraId="225D0591" w14:textId="77777777"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vAlign w:val="center"/>
          </w:tcPr>
          <w:p w14:paraId="65AB5986" w14:textId="77777777"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8D38703" w14:textId="77777777" w:rsidR="003C5684" w:rsidRPr="003C5684" w:rsidRDefault="003C5684" w:rsidP="003C568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5EF36D0" w14:textId="77777777" w:rsidR="003C5684" w:rsidRDefault="002234F5" w:rsidP="002234F5">
      <w:pPr>
        <w:jc w:val="both"/>
        <w:rPr>
          <w:rFonts w:ascii="Arial" w:hAnsi="Arial" w:cs="Arial"/>
          <w:sz w:val="16"/>
          <w:szCs w:val="16"/>
        </w:rPr>
      </w:pPr>
      <w:r w:rsidRPr="002234F5">
        <w:rPr>
          <w:rFonts w:ascii="Arial" w:hAnsi="Arial" w:cs="Arial"/>
          <w:sz w:val="22"/>
          <w:szCs w:val="22"/>
        </w:rPr>
        <w:t xml:space="preserve">* </w:t>
      </w:r>
      <w:r w:rsidR="009A5B0D">
        <w:rPr>
          <w:rFonts w:ascii="Arial" w:hAnsi="Arial" w:cs="Arial"/>
          <w:sz w:val="16"/>
          <w:szCs w:val="16"/>
        </w:rPr>
        <w:t xml:space="preserve">Podatke označene zvjezdicom mora se </w:t>
      </w:r>
      <w:r>
        <w:rPr>
          <w:rFonts w:ascii="Arial" w:hAnsi="Arial" w:cs="Arial"/>
          <w:sz w:val="16"/>
          <w:szCs w:val="16"/>
        </w:rPr>
        <w:t>obavezno popuniti</w:t>
      </w:r>
      <w:r w:rsidR="009A5B0D">
        <w:rPr>
          <w:rFonts w:ascii="Arial" w:hAnsi="Arial" w:cs="Arial"/>
          <w:sz w:val="16"/>
          <w:szCs w:val="16"/>
        </w:rPr>
        <w:t xml:space="preserve">. Ukoliko se navedeni podaci ne popune, </w:t>
      </w:r>
      <w:r>
        <w:rPr>
          <w:rFonts w:ascii="Arial" w:hAnsi="Arial" w:cs="Arial"/>
          <w:sz w:val="16"/>
          <w:szCs w:val="16"/>
        </w:rPr>
        <w:t xml:space="preserve">prijava </w:t>
      </w:r>
      <w:r w:rsidR="009A5B0D">
        <w:rPr>
          <w:rFonts w:ascii="Arial" w:hAnsi="Arial" w:cs="Arial"/>
          <w:sz w:val="16"/>
          <w:szCs w:val="16"/>
        </w:rPr>
        <w:t xml:space="preserve">se </w:t>
      </w:r>
      <w:r>
        <w:rPr>
          <w:rFonts w:ascii="Arial" w:hAnsi="Arial" w:cs="Arial"/>
          <w:sz w:val="16"/>
          <w:szCs w:val="16"/>
        </w:rPr>
        <w:t>neće smatrati urednom</w:t>
      </w:r>
      <w:r w:rsidR="009A5B0D">
        <w:rPr>
          <w:rFonts w:ascii="Arial" w:hAnsi="Arial" w:cs="Arial"/>
          <w:sz w:val="16"/>
          <w:szCs w:val="16"/>
        </w:rPr>
        <w:t>, te se osoba neće smatrati kandidatom na javnom natječaju.</w:t>
      </w:r>
    </w:p>
    <w:p w14:paraId="4516904B" w14:textId="77777777" w:rsidR="0012336B" w:rsidRDefault="0012336B" w:rsidP="002234F5">
      <w:pPr>
        <w:jc w:val="both"/>
        <w:rPr>
          <w:rFonts w:ascii="Arial" w:hAnsi="Arial" w:cs="Arial"/>
          <w:sz w:val="16"/>
          <w:szCs w:val="16"/>
        </w:rPr>
      </w:pPr>
    </w:p>
    <w:p w14:paraId="0DAA7912" w14:textId="77777777"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14:paraId="5FF369A0" w14:textId="77777777"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14:paraId="182800E9" w14:textId="77777777"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14:paraId="51B79FB1" w14:textId="77777777"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14:paraId="0C763A39" w14:textId="77777777" w:rsidR="002234F5" w:rsidRP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  <w:r w:rsidRPr="002234F5">
        <w:rPr>
          <w:rFonts w:ascii="Arial" w:hAnsi="Arial" w:cs="Arial"/>
          <w:sz w:val="22"/>
          <w:szCs w:val="22"/>
        </w:rPr>
        <w:t>Potpis kandidata</w:t>
      </w:r>
    </w:p>
    <w:p w14:paraId="2EA445EB" w14:textId="77777777"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14:paraId="6F1B1E76" w14:textId="77777777"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14:paraId="7E6C89C0" w14:textId="77777777" w:rsidR="009A5B0D" w:rsidRPr="003C5684" w:rsidRDefault="009A5B0D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14:paraId="24ED98BE" w14:textId="77777777"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14:paraId="5B6C6639" w14:textId="77777777" w:rsidR="00044522" w:rsidRPr="00044522" w:rsidRDefault="00044522" w:rsidP="00044522">
      <w:pPr>
        <w:rPr>
          <w:rFonts w:ascii="Arial" w:hAnsi="Arial" w:cs="Arial"/>
          <w:sz w:val="16"/>
          <w:szCs w:val="16"/>
        </w:rPr>
      </w:pPr>
    </w:p>
    <w:p w14:paraId="092BEAE5" w14:textId="77777777" w:rsidR="00044522" w:rsidRPr="00044522" w:rsidRDefault="00044522" w:rsidP="00044522">
      <w:pPr>
        <w:rPr>
          <w:rFonts w:ascii="Arial" w:hAnsi="Arial" w:cs="Arial"/>
          <w:sz w:val="16"/>
          <w:szCs w:val="16"/>
        </w:rPr>
      </w:pPr>
    </w:p>
    <w:p w14:paraId="2CE70A96" w14:textId="77777777" w:rsidR="00044522" w:rsidRPr="00044522" w:rsidRDefault="00044522" w:rsidP="00044522">
      <w:pPr>
        <w:rPr>
          <w:rFonts w:ascii="Arial" w:hAnsi="Arial" w:cs="Arial"/>
          <w:sz w:val="16"/>
          <w:szCs w:val="16"/>
        </w:rPr>
      </w:pPr>
    </w:p>
    <w:p w14:paraId="7B9815EF" w14:textId="77777777" w:rsidR="00044522" w:rsidRPr="00044522" w:rsidRDefault="00044522" w:rsidP="00044522">
      <w:pPr>
        <w:rPr>
          <w:rFonts w:ascii="Arial" w:hAnsi="Arial" w:cs="Arial"/>
          <w:sz w:val="16"/>
          <w:szCs w:val="16"/>
        </w:rPr>
      </w:pPr>
    </w:p>
    <w:p w14:paraId="34103273" w14:textId="77777777" w:rsidR="00044522" w:rsidRDefault="00044522" w:rsidP="00044522">
      <w:pPr>
        <w:rPr>
          <w:rFonts w:ascii="Arial" w:hAnsi="Arial" w:cs="Arial"/>
          <w:sz w:val="16"/>
          <w:szCs w:val="16"/>
        </w:rPr>
      </w:pPr>
    </w:p>
    <w:p w14:paraId="10E83587" w14:textId="77777777" w:rsidR="00044522" w:rsidRPr="00044522" w:rsidRDefault="00044522" w:rsidP="00044522">
      <w:pPr>
        <w:rPr>
          <w:rFonts w:ascii="Arial" w:hAnsi="Arial" w:cs="Arial"/>
          <w:sz w:val="16"/>
          <w:szCs w:val="16"/>
        </w:rPr>
      </w:pPr>
    </w:p>
    <w:sectPr w:rsidR="00044522" w:rsidRPr="00044522" w:rsidSect="002234F5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77E1"/>
    <w:multiLevelType w:val="hybridMultilevel"/>
    <w:tmpl w:val="8CE4A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4B74"/>
    <w:multiLevelType w:val="hybridMultilevel"/>
    <w:tmpl w:val="22AA5E84"/>
    <w:lvl w:ilvl="0" w:tplc="8EE8D36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C669D"/>
    <w:multiLevelType w:val="hybridMultilevel"/>
    <w:tmpl w:val="30EADB0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F66E9C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63E36"/>
    <w:multiLevelType w:val="hybridMultilevel"/>
    <w:tmpl w:val="A0CE937E"/>
    <w:lvl w:ilvl="0" w:tplc="984665A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128709">
    <w:abstractNumId w:val="1"/>
  </w:num>
  <w:num w:numId="2" w16cid:durableId="1291742119">
    <w:abstractNumId w:val="0"/>
  </w:num>
  <w:num w:numId="3" w16cid:durableId="1395203787">
    <w:abstractNumId w:val="2"/>
  </w:num>
  <w:num w:numId="4" w16cid:durableId="1983583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0FE"/>
    <w:rsid w:val="000357F3"/>
    <w:rsid w:val="00044522"/>
    <w:rsid w:val="000C722D"/>
    <w:rsid w:val="0012336B"/>
    <w:rsid w:val="001D1CB8"/>
    <w:rsid w:val="001D67BD"/>
    <w:rsid w:val="001E7252"/>
    <w:rsid w:val="002234F5"/>
    <w:rsid w:val="002D4BCE"/>
    <w:rsid w:val="003145B5"/>
    <w:rsid w:val="003B1772"/>
    <w:rsid w:val="003B32D1"/>
    <w:rsid w:val="003C5684"/>
    <w:rsid w:val="0042374A"/>
    <w:rsid w:val="00464B25"/>
    <w:rsid w:val="004970FE"/>
    <w:rsid w:val="004D62F6"/>
    <w:rsid w:val="004E6C88"/>
    <w:rsid w:val="005F7CF6"/>
    <w:rsid w:val="00600B06"/>
    <w:rsid w:val="006E02C7"/>
    <w:rsid w:val="00736850"/>
    <w:rsid w:val="00746DB0"/>
    <w:rsid w:val="00774562"/>
    <w:rsid w:val="008D1A29"/>
    <w:rsid w:val="00914511"/>
    <w:rsid w:val="009420FE"/>
    <w:rsid w:val="009456FA"/>
    <w:rsid w:val="009A5B0D"/>
    <w:rsid w:val="00A2227A"/>
    <w:rsid w:val="00A35C48"/>
    <w:rsid w:val="00A87243"/>
    <w:rsid w:val="00AC3F31"/>
    <w:rsid w:val="00AC4E0B"/>
    <w:rsid w:val="00AC7C8D"/>
    <w:rsid w:val="00B63D91"/>
    <w:rsid w:val="00D14400"/>
    <w:rsid w:val="00D62F5E"/>
    <w:rsid w:val="00DA3D5D"/>
    <w:rsid w:val="00DD0B6F"/>
    <w:rsid w:val="00E44CC6"/>
    <w:rsid w:val="00EA4D26"/>
    <w:rsid w:val="00EB30D9"/>
    <w:rsid w:val="00F106A7"/>
    <w:rsid w:val="00F17569"/>
    <w:rsid w:val="00F334C1"/>
    <w:rsid w:val="00F63959"/>
    <w:rsid w:val="00F778BE"/>
    <w:rsid w:val="00F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BA190"/>
  <w15:docId w15:val="{BAA66F47-23B7-460F-8645-30DCF6DD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zic\Desktop\DOPISI%202015\NATJE&#268;AJ%202015\Prijava%20na%20javni%20natje&#269;aj%20za%20prijam%20u%20dr&#382;avnu%20slu&#382;bu%20u%20MO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A1CF1-A9B0-4D3B-912E-401E6E1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na javni natječaj za prijam u državnu službu u MORH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MORH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krozic</dc:creator>
  <cp:lastModifiedBy>Maja Dankić</cp:lastModifiedBy>
  <cp:revision>2</cp:revision>
  <cp:lastPrinted>2017-09-15T08:14:00Z</cp:lastPrinted>
  <dcterms:created xsi:type="dcterms:W3CDTF">2026-05-15T09:25:00Z</dcterms:created>
  <dcterms:modified xsi:type="dcterms:W3CDTF">2026-05-15T09:25:00Z</dcterms:modified>
</cp:coreProperties>
</file>